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37E" w:rsidRPr="0009549F" w:rsidRDefault="00CE537E" w:rsidP="00173CD6">
      <w:pPr>
        <w:snapToGrid w:val="0"/>
        <w:spacing w:line="360" w:lineRule="auto"/>
        <w:jc w:val="center"/>
        <w:rPr>
          <w:sz w:val="28"/>
          <w:szCs w:val="28"/>
        </w:rPr>
      </w:pPr>
      <w:r w:rsidRPr="0009549F">
        <w:rPr>
          <w:rFonts w:cs="宋体" w:hint="eastAsia"/>
          <w:b/>
          <w:bCs/>
          <w:sz w:val="28"/>
          <w:szCs w:val="28"/>
        </w:rPr>
        <w:t>研究生网上提交毕业申请操作说明</w:t>
      </w:r>
    </w:p>
    <w:p w:rsidR="00CE537E" w:rsidRDefault="00CE537E" w:rsidP="004145A6">
      <w:pPr>
        <w:snapToGrid w:val="0"/>
        <w:spacing w:line="360" w:lineRule="auto"/>
        <w:ind w:firstLineChars="200" w:firstLine="31680"/>
        <w:rPr>
          <w:b/>
          <w:bCs/>
          <w:sz w:val="24"/>
          <w:szCs w:val="24"/>
        </w:rPr>
      </w:pPr>
    </w:p>
    <w:p w:rsidR="00CE537E" w:rsidRDefault="00CE537E" w:rsidP="004145A6">
      <w:pPr>
        <w:snapToGrid w:val="0"/>
        <w:spacing w:line="360" w:lineRule="auto"/>
        <w:ind w:firstLineChars="200" w:firstLine="31680"/>
        <w:rPr>
          <w:sz w:val="24"/>
          <w:szCs w:val="24"/>
        </w:rPr>
      </w:pPr>
      <w:r w:rsidRPr="00615287">
        <w:rPr>
          <w:rFonts w:cs="宋体" w:hint="eastAsia"/>
          <w:b/>
          <w:bCs/>
          <w:sz w:val="24"/>
          <w:szCs w:val="24"/>
        </w:rPr>
        <w:t>第一步</w:t>
      </w:r>
      <w:r w:rsidRPr="00615287">
        <w:rPr>
          <w:b/>
          <w:bCs/>
          <w:sz w:val="24"/>
          <w:szCs w:val="24"/>
        </w:rPr>
        <w:t xml:space="preserve">  </w:t>
      </w:r>
      <w:r w:rsidRPr="00615287">
        <w:rPr>
          <w:rFonts w:cs="宋体" w:hint="eastAsia"/>
          <w:b/>
          <w:bCs/>
          <w:sz w:val="24"/>
          <w:szCs w:val="24"/>
        </w:rPr>
        <w:t>信息维护</w:t>
      </w:r>
      <w:r w:rsidRPr="00615287">
        <w:rPr>
          <w:rFonts w:cs="宋体" w:hint="eastAsia"/>
        </w:rPr>
        <w:t>（研究</w:t>
      </w:r>
      <w:r>
        <w:rPr>
          <w:rFonts w:cs="宋体" w:hint="eastAsia"/>
        </w:rPr>
        <w:t>生提交毕业申请前应对相关信息进行维护与完善，否则将导致提交失败</w:t>
      </w:r>
      <w:r w:rsidRPr="00615287">
        <w:rPr>
          <w:rFonts w:cs="宋体" w:hint="eastAsia"/>
        </w:rPr>
        <w:t>）</w:t>
      </w:r>
    </w:p>
    <w:p w:rsidR="00CE537E" w:rsidRPr="00615287" w:rsidRDefault="00CE537E" w:rsidP="004145A6">
      <w:pPr>
        <w:snapToGrid w:val="0"/>
        <w:spacing w:line="360" w:lineRule="auto"/>
        <w:ind w:firstLineChars="200" w:firstLine="316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 </w:t>
      </w:r>
      <w:r w:rsidRPr="00615287">
        <w:rPr>
          <w:rFonts w:cs="宋体" w:hint="eastAsia"/>
          <w:b/>
          <w:bCs/>
          <w:sz w:val="24"/>
          <w:szCs w:val="24"/>
        </w:rPr>
        <w:t>维护学籍信息</w:t>
      </w:r>
    </w:p>
    <w:p w:rsidR="00CE537E" w:rsidRPr="00B146F8" w:rsidRDefault="00CE537E" w:rsidP="004145A6">
      <w:pPr>
        <w:snapToGrid w:val="0"/>
        <w:spacing w:line="360" w:lineRule="auto"/>
        <w:ind w:firstLineChars="200" w:firstLine="31680"/>
      </w:pPr>
      <w:r w:rsidRPr="00B146F8">
        <w:rPr>
          <w:rFonts w:cs="宋体" w:hint="eastAsia"/>
        </w:rPr>
        <w:t>“个人信息管理</w:t>
      </w:r>
      <w:r w:rsidRPr="00B146F8">
        <w:t>—</w:t>
      </w:r>
      <w:r w:rsidRPr="00B146F8">
        <w:rPr>
          <w:rFonts w:cs="宋体" w:hint="eastAsia"/>
        </w:rPr>
        <w:t>学籍信息</w:t>
      </w:r>
      <w:r w:rsidRPr="00B146F8">
        <w:t>—</w:t>
      </w:r>
      <w:r w:rsidRPr="00B146F8">
        <w:rPr>
          <w:rFonts w:cs="宋体" w:hint="eastAsia"/>
        </w:rPr>
        <w:t>基本信息</w:t>
      </w:r>
      <w:r>
        <w:t>/</w:t>
      </w:r>
      <w:r w:rsidRPr="00B146F8">
        <w:rPr>
          <w:rFonts w:cs="宋体" w:hint="eastAsia"/>
        </w:rPr>
        <w:t>培养信息</w:t>
      </w:r>
      <w:r w:rsidRPr="00B146F8">
        <w:t>/</w:t>
      </w:r>
      <w:r>
        <w:rPr>
          <w:rFonts w:cs="宋体" w:hint="eastAsia"/>
        </w:rPr>
        <w:t>学前信息”（点击下方“修改”按钮显示修改页面</w:t>
      </w:r>
      <w:r w:rsidRPr="00B146F8">
        <w:rPr>
          <w:rFonts w:cs="宋体" w:hint="eastAsia"/>
        </w:rPr>
        <w:t>）。</w:t>
      </w:r>
    </w:p>
    <w:p w:rsidR="00CE537E" w:rsidRPr="009E0B22" w:rsidRDefault="00CE537E" w:rsidP="004145A6">
      <w:pPr>
        <w:snapToGrid w:val="0"/>
        <w:spacing w:line="360" w:lineRule="auto"/>
        <w:ind w:firstLineChars="200" w:firstLine="31680"/>
      </w:pPr>
      <w:r>
        <w:rPr>
          <w:b/>
          <w:bCs/>
          <w:sz w:val="24"/>
          <w:szCs w:val="24"/>
        </w:rPr>
        <w:t xml:space="preserve">2. </w:t>
      </w:r>
      <w:r w:rsidRPr="00615287">
        <w:rPr>
          <w:rFonts w:cs="宋体" w:hint="eastAsia"/>
          <w:b/>
          <w:bCs/>
          <w:sz w:val="24"/>
          <w:szCs w:val="24"/>
        </w:rPr>
        <w:t>维护表现信息</w:t>
      </w:r>
    </w:p>
    <w:p w:rsidR="00CE537E" w:rsidRDefault="00CE537E" w:rsidP="004145A6">
      <w:pPr>
        <w:snapToGrid w:val="0"/>
        <w:spacing w:line="360" w:lineRule="auto"/>
        <w:ind w:firstLineChars="200" w:firstLine="31680"/>
        <w:rPr>
          <w:sz w:val="24"/>
          <w:szCs w:val="24"/>
        </w:rPr>
      </w:pPr>
      <w:r w:rsidRPr="00B146F8">
        <w:rPr>
          <w:rFonts w:cs="宋体" w:hint="eastAsia"/>
        </w:rPr>
        <w:t>“个人信息管理</w:t>
      </w:r>
      <w:r w:rsidRPr="00B146F8">
        <w:t>—</w:t>
      </w:r>
      <w:r w:rsidRPr="00B146F8">
        <w:rPr>
          <w:rFonts w:cs="宋体" w:hint="eastAsia"/>
        </w:rPr>
        <w:t>学生表现信息</w:t>
      </w:r>
      <w:r w:rsidRPr="00B146F8">
        <w:t>—</w:t>
      </w:r>
      <w:r w:rsidRPr="00B146F8">
        <w:rPr>
          <w:rFonts w:cs="宋体" w:hint="eastAsia"/>
        </w:rPr>
        <w:t>发表论文</w:t>
      </w:r>
      <w:r w:rsidRPr="00B146F8">
        <w:t>/</w:t>
      </w:r>
      <w:r w:rsidRPr="00B146F8">
        <w:rPr>
          <w:rFonts w:cs="宋体" w:hint="eastAsia"/>
        </w:rPr>
        <w:t>发表专著</w:t>
      </w:r>
      <w:r w:rsidRPr="00B146F8">
        <w:t>/</w:t>
      </w:r>
      <w:r w:rsidRPr="00B146F8">
        <w:rPr>
          <w:rFonts w:cs="宋体" w:hint="eastAsia"/>
        </w:rPr>
        <w:t>专利”，按要求填写成果信息，并将相关材料提交学院审核。</w:t>
      </w:r>
    </w:p>
    <w:p w:rsidR="00CE537E" w:rsidRPr="00287229" w:rsidRDefault="00CE537E" w:rsidP="004145A6">
      <w:pPr>
        <w:snapToGrid w:val="0"/>
        <w:spacing w:line="360" w:lineRule="auto"/>
        <w:ind w:firstLineChars="200" w:firstLine="316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 w:rsidRPr="00287229">
        <w:rPr>
          <w:rFonts w:cs="宋体" w:hint="eastAsia"/>
          <w:b/>
          <w:bCs/>
          <w:sz w:val="24"/>
          <w:szCs w:val="24"/>
        </w:rPr>
        <w:t>维护学位信息</w:t>
      </w:r>
    </w:p>
    <w:p w:rsidR="00CE537E" w:rsidRDefault="00CE537E" w:rsidP="004145A6">
      <w:pPr>
        <w:snapToGrid w:val="0"/>
        <w:spacing w:line="360" w:lineRule="auto"/>
        <w:ind w:firstLineChars="200" w:firstLine="31680"/>
      </w:pPr>
      <w:r w:rsidRPr="00B146F8">
        <w:rPr>
          <w:rFonts w:cs="宋体" w:hint="eastAsia"/>
        </w:rPr>
        <w:t>“毕业和学位管理</w:t>
      </w:r>
      <w:r w:rsidRPr="00B146F8">
        <w:t>—</w:t>
      </w:r>
      <w:r w:rsidRPr="00B146F8">
        <w:rPr>
          <w:rFonts w:cs="宋体" w:hint="eastAsia"/>
        </w:rPr>
        <w:t>填写学位信息”。</w:t>
      </w:r>
    </w:p>
    <w:p w:rsidR="00CE537E" w:rsidRPr="004145A6" w:rsidRDefault="00CE537E" w:rsidP="004145A6">
      <w:pPr>
        <w:snapToGrid w:val="0"/>
        <w:spacing w:line="360" w:lineRule="auto"/>
        <w:ind w:firstLineChars="200" w:firstLine="31680"/>
        <w:rPr>
          <w:sz w:val="24"/>
          <w:szCs w:val="24"/>
        </w:rPr>
      </w:pPr>
      <w:r>
        <w:rPr>
          <w:rFonts w:cs="宋体" w:hint="eastAsia"/>
        </w:rPr>
        <w:t>注：答辩时间填</w:t>
      </w:r>
      <w:r>
        <w:t>2016</w:t>
      </w:r>
      <w:r>
        <w:rPr>
          <w:rFonts w:cs="宋体" w:hint="eastAsia"/>
        </w:rPr>
        <w:t>年</w:t>
      </w:r>
      <w:r>
        <w:t>11</w:t>
      </w:r>
      <w:r>
        <w:rPr>
          <w:rFonts w:cs="宋体" w:hint="eastAsia"/>
        </w:rPr>
        <w:t>月</w:t>
      </w:r>
      <w:r>
        <w:t>19</w:t>
      </w:r>
      <w:r>
        <w:rPr>
          <w:rFonts w:cs="宋体" w:hint="eastAsia"/>
        </w:rPr>
        <w:t>日，支付导师论文指导费填</w:t>
      </w:r>
      <w:r>
        <w:t>0</w:t>
      </w:r>
    </w:p>
    <w:p w:rsidR="00CE537E" w:rsidRPr="00431023" w:rsidRDefault="00CE537E" w:rsidP="004145A6">
      <w:pPr>
        <w:snapToGrid w:val="0"/>
        <w:spacing w:line="360" w:lineRule="auto"/>
        <w:ind w:firstLineChars="200" w:firstLine="31680"/>
        <w:rPr>
          <w:sz w:val="24"/>
          <w:szCs w:val="24"/>
        </w:rPr>
      </w:pPr>
    </w:p>
    <w:p w:rsidR="00CE537E" w:rsidRPr="00287229" w:rsidRDefault="00CE537E" w:rsidP="004145A6">
      <w:pPr>
        <w:snapToGrid w:val="0"/>
        <w:spacing w:line="360" w:lineRule="auto"/>
        <w:ind w:firstLineChars="200" w:firstLine="31680"/>
        <w:rPr>
          <w:b/>
          <w:bCs/>
          <w:sz w:val="24"/>
          <w:szCs w:val="24"/>
        </w:rPr>
      </w:pPr>
      <w:r w:rsidRPr="00287229">
        <w:rPr>
          <w:rFonts w:cs="宋体" w:hint="eastAsia"/>
          <w:b/>
          <w:bCs/>
          <w:sz w:val="24"/>
          <w:szCs w:val="24"/>
        </w:rPr>
        <w:t>第二步</w:t>
      </w:r>
      <w:r w:rsidRPr="00287229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</w:t>
      </w:r>
      <w:r w:rsidRPr="00287229">
        <w:rPr>
          <w:rFonts w:cs="宋体" w:hint="eastAsia"/>
          <w:b/>
          <w:bCs/>
          <w:sz w:val="24"/>
          <w:szCs w:val="24"/>
        </w:rPr>
        <w:t>提交毕业申请</w:t>
      </w:r>
    </w:p>
    <w:p w:rsidR="00CE537E" w:rsidRPr="00200ECD" w:rsidRDefault="00CE537E" w:rsidP="004145A6">
      <w:pPr>
        <w:snapToGrid w:val="0"/>
        <w:spacing w:line="360" w:lineRule="auto"/>
        <w:ind w:firstLineChars="200" w:firstLine="31680"/>
      </w:pPr>
      <w:r w:rsidRPr="00200ECD">
        <w:rPr>
          <w:rFonts w:cs="宋体" w:hint="eastAsia"/>
        </w:rPr>
        <w:t>“毕业和学位管理</w:t>
      </w:r>
      <w:r w:rsidRPr="00200ECD">
        <w:t>—</w:t>
      </w:r>
      <w:r w:rsidRPr="00200ECD">
        <w:rPr>
          <w:rFonts w:cs="宋体" w:hint="eastAsia"/>
          <w:b/>
          <w:bCs/>
        </w:rPr>
        <w:t>提交毕业申请</w:t>
      </w:r>
      <w:r w:rsidRPr="002771A9">
        <w:rPr>
          <w:rFonts w:cs="宋体" w:hint="eastAsia"/>
        </w:rPr>
        <w:t>”</w:t>
      </w:r>
      <w:r w:rsidRPr="00200ECD">
        <w:rPr>
          <w:rFonts w:cs="宋体" w:hint="eastAsia"/>
        </w:rPr>
        <w:t>。</w:t>
      </w:r>
    </w:p>
    <w:p w:rsidR="00CE537E" w:rsidRPr="004145A6" w:rsidRDefault="00CE537E" w:rsidP="004145A6">
      <w:pPr>
        <w:snapToGrid w:val="0"/>
        <w:spacing w:line="360" w:lineRule="auto"/>
        <w:rPr>
          <w:sz w:val="24"/>
          <w:szCs w:val="24"/>
        </w:rPr>
      </w:pPr>
    </w:p>
    <w:p w:rsidR="00CE537E" w:rsidRDefault="00CE537E" w:rsidP="004145A6">
      <w:pPr>
        <w:snapToGrid w:val="0"/>
        <w:spacing w:line="360" w:lineRule="auto"/>
        <w:ind w:firstLineChars="200" w:firstLine="31680"/>
        <w:rPr>
          <w:sz w:val="24"/>
          <w:szCs w:val="24"/>
        </w:rPr>
      </w:pPr>
      <w:r w:rsidRPr="0079175B">
        <w:rPr>
          <w:rFonts w:cs="宋体" w:hint="eastAsia"/>
          <w:b/>
          <w:bCs/>
          <w:sz w:val="24"/>
          <w:szCs w:val="24"/>
        </w:rPr>
        <w:t>申请完成后，请通过“查看毕业及学位状态”确认是否申请成功，并关注后续审批状态</w:t>
      </w:r>
      <w:r w:rsidRPr="00032438">
        <w:rPr>
          <w:rFonts w:cs="宋体" w:hint="eastAsia"/>
          <w:sz w:val="24"/>
          <w:szCs w:val="24"/>
        </w:rPr>
        <w:t>。</w:t>
      </w:r>
    </w:p>
    <w:p w:rsidR="00CE537E" w:rsidRDefault="00CE537E" w:rsidP="004145A6">
      <w:pPr>
        <w:snapToGrid w:val="0"/>
        <w:spacing w:line="360" w:lineRule="auto"/>
        <w:ind w:firstLineChars="200" w:firstLine="31680"/>
        <w:rPr>
          <w:sz w:val="24"/>
          <w:szCs w:val="24"/>
        </w:rPr>
      </w:pPr>
    </w:p>
    <w:p w:rsidR="00CE537E" w:rsidRDefault="00CE537E">
      <w:pPr>
        <w:widowControl/>
        <w:jc w:val="left"/>
        <w:rPr>
          <w:sz w:val="24"/>
          <w:szCs w:val="24"/>
        </w:rPr>
      </w:pPr>
    </w:p>
    <w:sectPr w:rsidR="00CE537E" w:rsidSect="005300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37E" w:rsidRDefault="00CE537E" w:rsidP="009E0B22">
      <w:r>
        <w:separator/>
      </w:r>
    </w:p>
  </w:endnote>
  <w:endnote w:type="continuationSeparator" w:id="0">
    <w:p w:rsidR="00CE537E" w:rsidRDefault="00CE537E" w:rsidP="009E0B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37E" w:rsidRDefault="00CE537E" w:rsidP="009E0B22">
      <w:r>
        <w:separator/>
      </w:r>
    </w:p>
  </w:footnote>
  <w:footnote w:type="continuationSeparator" w:id="0">
    <w:p w:rsidR="00CE537E" w:rsidRDefault="00CE537E" w:rsidP="009E0B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A1499"/>
    <w:multiLevelType w:val="hybridMultilevel"/>
    <w:tmpl w:val="DF8A4BEA"/>
    <w:lvl w:ilvl="0" w:tplc="46E4EC24">
      <w:numFmt w:val="decimal"/>
      <w:lvlText w:val="Step 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tabs>
          <w:tab w:val="num" w:pos="480"/>
        </w:tabs>
        <w:ind w:left="48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900"/>
        </w:tabs>
        <w:ind w:left="9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320"/>
        </w:tabs>
        <w:ind w:left="132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1740"/>
        </w:tabs>
        <w:ind w:left="174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160"/>
        </w:tabs>
        <w:ind w:left="21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580"/>
        </w:tabs>
        <w:ind w:left="258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000"/>
        </w:tabs>
        <w:ind w:left="300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420"/>
        </w:tabs>
        <w:ind w:left="3420" w:hanging="420"/>
      </w:pPr>
    </w:lvl>
  </w:abstractNum>
  <w:abstractNum w:abstractNumId="1">
    <w:nsid w:val="48B50E94"/>
    <w:multiLevelType w:val="hybridMultilevel"/>
    <w:tmpl w:val="DDE64D9C"/>
    <w:lvl w:ilvl="0" w:tplc="04090011">
      <w:start w:val="1"/>
      <w:numFmt w:val="decimal"/>
      <w:lvlText w:val="%1)"/>
      <w:lvlJc w:val="left"/>
      <w:pPr>
        <w:ind w:left="1050" w:hanging="420"/>
      </w:pPr>
    </w:lvl>
    <w:lvl w:ilvl="1" w:tplc="04090019">
      <w:start w:val="1"/>
      <w:numFmt w:val="lowerLetter"/>
      <w:lvlText w:val="%2)"/>
      <w:lvlJc w:val="left"/>
      <w:pPr>
        <w:ind w:left="1470" w:hanging="420"/>
      </w:pPr>
    </w:lvl>
    <w:lvl w:ilvl="2" w:tplc="0409001B">
      <w:start w:val="1"/>
      <w:numFmt w:val="lowerRoman"/>
      <w:lvlText w:val="%3."/>
      <w:lvlJc w:val="righ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9">
      <w:start w:val="1"/>
      <w:numFmt w:val="lowerLetter"/>
      <w:lvlText w:val="%5)"/>
      <w:lvlJc w:val="left"/>
      <w:pPr>
        <w:ind w:left="2730" w:hanging="420"/>
      </w:pPr>
    </w:lvl>
    <w:lvl w:ilvl="5" w:tplc="0409001B">
      <w:start w:val="1"/>
      <w:numFmt w:val="lowerRoman"/>
      <w:lvlText w:val="%6."/>
      <w:lvlJc w:val="righ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9">
      <w:start w:val="1"/>
      <w:numFmt w:val="lowerLetter"/>
      <w:lvlText w:val="%8)"/>
      <w:lvlJc w:val="left"/>
      <w:pPr>
        <w:ind w:left="3990" w:hanging="420"/>
      </w:pPr>
    </w:lvl>
    <w:lvl w:ilvl="8" w:tplc="0409001B">
      <w:start w:val="1"/>
      <w:numFmt w:val="lowerRoman"/>
      <w:lvlText w:val="%9."/>
      <w:lvlJc w:val="right"/>
      <w:pPr>
        <w:ind w:left="4410" w:hanging="420"/>
      </w:pPr>
    </w:lvl>
  </w:abstractNum>
  <w:abstractNum w:abstractNumId="2">
    <w:nsid w:val="6D8722E4"/>
    <w:multiLevelType w:val="hybridMultilevel"/>
    <w:tmpl w:val="6A942548"/>
    <w:lvl w:ilvl="0" w:tplc="0409000D">
      <w:start w:val="1"/>
      <w:numFmt w:val="bullet"/>
      <w:lvlText w:val=""/>
      <w:lvlJc w:val="left"/>
      <w:pPr>
        <w:tabs>
          <w:tab w:val="num" w:pos="1002"/>
        </w:tabs>
        <w:ind w:left="1002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422"/>
        </w:tabs>
        <w:ind w:left="1422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842"/>
        </w:tabs>
        <w:ind w:left="1842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262"/>
        </w:tabs>
        <w:ind w:left="2262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682"/>
        </w:tabs>
        <w:ind w:left="2682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102"/>
        </w:tabs>
        <w:ind w:left="3102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522"/>
        </w:tabs>
        <w:ind w:left="3522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942"/>
        </w:tabs>
        <w:ind w:left="3942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62"/>
        </w:tabs>
        <w:ind w:left="4362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6C4A"/>
    <w:rsid w:val="00024A2E"/>
    <w:rsid w:val="000267EF"/>
    <w:rsid w:val="00032438"/>
    <w:rsid w:val="00042EF7"/>
    <w:rsid w:val="00044850"/>
    <w:rsid w:val="00051BDD"/>
    <w:rsid w:val="00052D59"/>
    <w:rsid w:val="00057B8E"/>
    <w:rsid w:val="00065758"/>
    <w:rsid w:val="00085248"/>
    <w:rsid w:val="00085792"/>
    <w:rsid w:val="00091AC9"/>
    <w:rsid w:val="000950E7"/>
    <w:rsid w:val="0009549F"/>
    <w:rsid w:val="00096170"/>
    <w:rsid w:val="000A3C63"/>
    <w:rsid w:val="000B3BCB"/>
    <w:rsid w:val="000B40DA"/>
    <w:rsid w:val="000C130A"/>
    <w:rsid w:val="000E0C53"/>
    <w:rsid w:val="000F0CFA"/>
    <w:rsid w:val="000F2197"/>
    <w:rsid w:val="000F4113"/>
    <w:rsid w:val="000F5DB9"/>
    <w:rsid w:val="001024B8"/>
    <w:rsid w:val="001108D6"/>
    <w:rsid w:val="0011224A"/>
    <w:rsid w:val="00113ED5"/>
    <w:rsid w:val="001153C2"/>
    <w:rsid w:val="00122248"/>
    <w:rsid w:val="00124529"/>
    <w:rsid w:val="001317BE"/>
    <w:rsid w:val="00133578"/>
    <w:rsid w:val="00135EFF"/>
    <w:rsid w:val="00140109"/>
    <w:rsid w:val="001503D3"/>
    <w:rsid w:val="00150448"/>
    <w:rsid w:val="0016251B"/>
    <w:rsid w:val="00170647"/>
    <w:rsid w:val="00173CD6"/>
    <w:rsid w:val="00184C18"/>
    <w:rsid w:val="00191725"/>
    <w:rsid w:val="001969FD"/>
    <w:rsid w:val="001A18BC"/>
    <w:rsid w:val="001A2BD0"/>
    <w:rsid w:val="001A6C22"/>
    <w:rsid w:val="001B08CD"/>
    <w:rsid w:val="001B3E2D"/>
    <w:rsid w:val="001C582D"/>
    <w:rsid w:val="001D611E"/>
    <w:rsid w:val="001E0E2C"/>
    <w:rsid w:val="001E313B"/>
    <w:rsid w:val="001E6BDD"/>
    <w:rsid w:val="001F1E21"/>
    <w:rsid w:val="00200ECD"/>
    <w:rsid w:val="002311BB"/>
    <w:rsid w:val="0023214C"/>
    <w:rsid w:val="00250968"/>
    <w:rsid w:val="0025198D"/>
    <w:rsid w:val="00252654"/>
    <w:rsid w:val="00252BA6"/>
    <w:rsid w:val="0026030D"/>
    <w:rsid w:val="00261E27"/>
    <w:rsid w:val="00262B82"/>
    <w:rsid w:val="00271D5A"/>
    <w:rsid w:val="002771A9"/>
    <w:rsid w:val="00283494"/>
    <w:rsid w:val="00285B88"/>
    <w:rsid w:val="00287229"/>
    <w:rsid w:val="00293D7B"/>
    <w:rsid w:val="002A153F"/>
    <w:rsid w:val="002B7CC5"/>
    <w:rsid w:val="002E2680"/>
    <w:rsid w:val="002E27E4"/>
    <w:rsid w:val="002E35B0"/>
    <w:rsid w:val="002F535D"/>
    <w:rsid w:val="002F5890"/>
    <w:rsid w:val="002F7146"/>
    <w:rsid w:val="00306BFB"/>
    <w:rsid w:val="00321434"/>
    <w:rsid w:val="00357647"/>
    <w:rsid w:val="00362856"/>
    <w:rsid w:val="0038106C"/>
    <w:rsid w:val="003A5E72"/>
    <w:rsid w:val="003B05C3"/>
    <w:rsid w:val="003B628F"/>
    <w:rsid w:val="003C348C"/>
    <w:rsid w:val="003C7E66"/>
    <w:rsid w:val="003D1089"/>
    <w:rsid w:val="003E6A9F"/>
    <w:rsid w:val="003F638D"/>
    <w:rsid w:val="003F73AF"/>
    <w:rsid w:val="004024E2"/>
    <w:rsid w:val="004145A6"/>
    <w:rsid w:val="0041684A"/>
    <w:rsid w:val="00421B3C"/>
    <w:rsid w:val="00431023"/>
    <w:rsid w:val="0045157F"/>
    <w:rsid w:val="00455F16"/>
    <w:rsid w:val="00455F9A"/>
    <w:rsid w:val="0045705B"/>
    <w:rsid w:val="0046427F"/>
    <w:rsid w:val="00490576"/>
    <w:rsid w:val="00491C43"/>
    <w:rsid w:val="004948DB"/>
    <w:rsid w:val="00496EA0"/>
    <w:rsid w:val="004B02AB"/>
    <w:rsid w:val="004B10C4"/>
    <w:rsid w:val="004B71CE"/>
    <w:rsid w:val="004B7E1D"/>
    <w:rsid w:val="004D77BF"/>
    <w:rsid w:val="004F389A"/>
    <w:rsid w:val="004F6826"/>
    <w:rsid w:val="00507AC0"/>
    <w:rsid w:val="00511198"/>
    <w:rsid w:val="00512189"/>
    <w:rsid w:val="00521FC4"/>
    <w:rsid w:val="00527DA2"/>
    <w:rsid w:val="0053004C"/>
    <w:rsid w:val="00541FB4"/>
    <w:rsid w:val="005575A1"/>
    <w:rsid w:val="00577802"/>
    <w:rsid w:val="005816FC"/>
    <w:rsid w:val="005857F8"/>
    <w:rsid w:val="00586872"/>
    <w:rsid w:val="005979B9"/>
    <w:rsid w:val="005A45DF"/>
    <w:rsid w:val="005A5E47"/>
    <w:rsid w:val="005B4CEB"/>
    <w:rsid w:val="005C0F65"/>
    <w:rsid w:val="005D12B8"/>
    <w:rsid w:val="005E6FAF"/>
    <w:rsid w:val="005F4260"/>
    <w:rsid w:val="00615287"/>
    <w:rsid w:val="006153CF"/>
    <w:rsid w:val="006210DF"/>
    <w:rsid w:val="00634275"/>
    <w:rsid w:val="00637539"/>
    <w:rsid w:val="00643466"/>
    <w:rsid w:val="00644BE7"/>
    <w:rsid w:val="00656C0E"/>
    <w:rsid w:val="0066334B"/>
    <w:rsid w:val="0067182E"/>
    <w:rsid w:val="00673D1E"/>
    <w:rsid w:val="00684D2F"/>
    <w:rsid w:val="00686BEE"/>
    <w:rsid w:val="006B1017"/>
    <w:rsid w:val="006B6771"/>
    <w:rsid w:val="006C19CD"/>
    <w:rsid w:val="006C3030"/>
    <w:rsid w:val="006D6B30"/>
    <w:rsid w:val="006E538B"/>
    <w:rsid w:val="006F0881"/>
    <w:rsid w:val="006F0F97"/>
    <w:rsid w:val="00707568"/>
    <w:rsid w:val="00711A51"/>
    <w:rsid w:val="0073725B"/>
    <w:rsid w:val="00757F75"/>
    <w:rsid w:val="0076125A"/>
    <w:rsid w:val="00763B84"/>
    <w:rsid w:val="00771605"/>
    <w:rsid w:val="00781F5D"/>
    <w:rsid w:val="0079175B"/>
    <w:rsid w:val="00794AFB"/>
    <w:rsid w:val="007B56A0"/>
    <w:rsid w:val="007D2D0F"/>
    <w:rsid w:val="007F196C"/>
    <w:rsid w:val="00806AD8"/>
    <w:rsid w:val="008214BC"/>
    <w:rsid w:val="0082304E"/>
    <w:rsid w:val="00825B52"/>
    <w:rsid w:val="0083170F"/>
    <w:rsid w:val="008467D0"/>
    <w:rsid w:val="00856AEF"/>
    <w:rsid w:val="008574FC"/>
    <w:rsid w:val="00866F5D"/>
    <w:rsid w:val="008761C4"/>
    <w:rsid w:val="008777EC"/>
    <w:rsid w:val="00880A47"/>
    <w:rsid w:val="00885ED8"/>
    <w:rsid w:val="00894B35"/>
    <w:rsid w:val="008A479E"/>
    <w:rsid w:val="008A7D17"/>
    <w:rsid w:val="008B1639"/>
    <w:rsid w:val="008B690A"/>
    <w:rsid w:val="008C4610"/>
    <w:rsid w:val="008C6F82"/>
    <w:rsid w:val="008D53CF"/>
    <w:rsid w:val="00907EC1"/>
    <w:rsid w:val="0091037E"/>
    <w:rsid w:val="009157AA"/>
    <w:rsid w:val="00924BA9"/>
    <w:rsid w:val="00927B81"/>
    <w:rsid w:val="00932B37"/>
    <w:rsid w:val="009434E4"/>
    <w:rsid w:val="0095105E"/>
    <w:rsid w:val="00990D00"/>
    <w:rsid w:val="00994937"/>
    <w:rsid w:val="009A1DD5"/>
    <w:rsid w:val="009A1E56"/>
    <w:rsid w:val="009A4005"/>
    <w:rsid w:val="009B2997"/>
    <w:rsid w:val="009B49DC"/>
    <w:rsid w:val="009B6487"/>
    <w:rsid w:val="009C33AE"/>
    <w:rsid w:val="009E0B22"/>
    <w:rsid w:val="009E0C4C"/>
    <w:rsid w:val="009F611D"/>
    <w:rsid w:val="00A3397E"/>
    <w:rsid w:val="00A353A3"/>
    <w:rsid w:val="00A4087C"/>
    <w:rsid w:val="00A44FF8"/>
    <w:rsid w:val="00A65AB6"/>
    <w:rsid w:val="00A92D3C"/>
    <w:rsid w:val="00A94420"/>
    <w:rsid w:val="00A9626E"/>
    <w:rsid w:val="00AA60A4"/>
    <w:rsid w:val="00AB7DAF"/>
    <w:rsid w:val="00AD0DBD"/>
    <w:rsid w:val="00AD1029"/>
    <w:rsid w:val="00AD25A2"/>
    <w:rsid w:val="00AD7534"/>
    <w:rsid w:val="00AE1164"/>
    <w:rsid w:val="00AE1F57"/>
    <w:rsid w:val="00AE6DBD"/>
    <w:rsid w:val="00AF66B5"/>
    <w:rsid w:val="00B11000"/>
    <w:rsid w:val="00B146F8"/>
    <w:rsid w:val="00B150BC"/>
    <w:rsid w:val="00B3279D"/>
    <w:rsid w:val="00B351C7"/>
    <w:rsid w:val="00B37F59"/>
    <w:rsid w:val="00B53FA5"/>
    <w:rsid w:val="00B70C06"/>
    <w:rsid w:val="00B95A22"/>
    <w:rsid w:val="00BB317B"/>
    <w:rsid w:val="00BB343A"/>
    <w:rsid w:val="00BB59AA"/>
    <w:rsid w:val="00BC6C4A"/>
    <w:rsid w:val="00BF5290"/>
    <w:rsid w:val="00C05753"/>
    <w:rsid w:val="00C23E91"/>
    <w:rsid w:val="00C41197"/>
    <w:rsid w:val="00C41B9E"/>
    <w:rsid w:val="00C435AA"/>
    <w:rsid w:val="00C4378F"/>
    <w:rsid w:val="00C454F0"/>
    <w:rsid w:val="00C65810"/>
    <w:rsid w:val="00C746A0"/>
    <w:rsid w:val="00C747AB"/>
    <w:rsid w:val="00C74A64"/>
    <w:rsid w:val="00C76B76"/>
    <w:rsid w:val="00CA2A24"/>
    <w:rsid w:val="00CA2D81"/>
    <w:rsid w:val="00CC35E3"/>
    <w:rsid w:val="00CC6834"/>
    <w:rsid w:val="00CC79A8"/>
    <w:rsid w:val="00CD6E91"/>
    <w:rsid w:val="00CE2C31"/>
    <w:rsid w:val="00CE537E"/>
    <w:rsid w:val="00D025E0"/>
    <w:rsid w:val="00D074FA"/>
    <w:rsid w:val="00D204B8"/>
    <w:rsid w:val="00D2060F"/>
    <w:rsid w:val="00D26AB6"/>
    <w:rsid w:val="00D41764"/>
    <w:rsid w:val="00D608B4"/>
    <w:rsid w:val="00D838AB"/>
    <w:rsid w:val="00D86B1D"/>
    <w:rsid w:val="00D9123B"/>
    <w:rsid w:val="00D94530"/>
    <w:rsid w:val="00DA4683"/>
    <w:rsid w:val="00DC22C2"/>
    <w:rsid w:val="00DC722E"/>
    <w:rsid w:val="00DD4DF0"/>
    <w:rsid w:val="00DE0916"/>
    <w:rsid w:val="00DE24B3"/>
    <w:rsid w:val="00DE5569"/>
    <w:rsid w:val="00DF38F0"/>
    <w:rsid w:val="00E2157B"/>
    <w:rsid w:val="00E56B70"/>
    <w:rsid w:val="00E7637A"/>
    <w:rsid w:val="00E864AF"/>
    <w:rsid w:val="00E911A4"/>
    <w:rsid w:val="00E95EC9"/>
    <w:rsid w:val="00ED093A"/>
    <w:rsid w:val="00EE1438"/>
    <w:rsid w:val="00EE7DD4"/>
    <w:rsid w:val="00EF2A35"/>
    <w:rsid w:val="00EF6BDF"/>
    <w:rsid w:val="00F0084C"/>
    <w:rsid w:val="00F15D31"/>
    <w:rsid w:val="00F200CA"/>
    <w:rsid w:val="00F247A2"/>
    <w:rsid w:val="00F25FD8"/>
    <w:rsid w:val="00F31126"/>
    <w:rsid w:val="00F375E1"/>
    <w:rsid w:val="00F408CA"/>
    <w:rsid w:val="00F529C0"/>
    <w:rsid w:val="00F55FFE"/>
    <w:rsid w:val="00F571AB"/>
    <w:rsid w:val="00F70E4F"/>
    <w:rsid w:val="00F97256"/>
    <w:rsid w:val="00FA10D4"/>
    <w:rsid w:val="00FA1FE3"/>
    <w:rsid w:val="00FA5C7E"/>
    <w:rsid w:val="00FC2EC0"/>
    <w:rsid w:val="00FC6ED7"/>
    <w:rsid w:val="00FD0ABA"/>
    <w:rsid w:val="00FD1506"/>
    <w:rsid w:val="00FD1FDD"/>
    <w:rsid w:val="00FD6946"/>
    <w:rsid w:val="00FE6FA3"/>
    <w:rsid w:val="00FF5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B22"/>
    <w:pPr>
      <w:widowControl w:val="0"/>
      <w:jc w:val="both"/>
    </w:pPr>
    <w:rPr>
      <w:rFonts w:ascii="Times New Roman" w:hAnsi="Times New Roman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E0B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="Calibr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9E0B22"/>
    <w:rPr>
      <w:sz w:val="18"/>
      <w:szCs w:val="18"/>
    </w:rPr>
  </w:style>
  <w:style w:type="paragraph" w:styleId="Footer">
    <w:name w:val="footer"/>
    <w:basedOn w:val="Normal"/>
    <w:link w:val="FooterChar"/>
    <w:uiPriority w:val="99"/>
    <w:rsid w:val="009E0B22"/>
    <w:pPr>
      <w:tabs>
        <w:tab w:val="center" w:pos="4153"/>
        <w:tab w:val="right" w:pos="8306"/>
      </w:tabs>
      <w:snapToGrid w:val="0"/>
      <w:jc w:val="left"/>
    </w:pPr>
    <w:rPr>
      <w:rFonts w:ascii="Calibri" w:hAnsi="Calibri" w:cs="Calibri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9E0B22"/>
    <w:rPr>
      <w:sz w:val="18"/>
      <w:szCs w:val="18"/>
    </w:rPr>
  </w:style>
  <w:style w:type="paragraph" w:styleId="ListParagraph">
    <w:name w:val="List Paragraph"/>
    <w:basedOn w:val="Normal"/>
    <w:uiPriority w:val="99"/>
    <w:qFormat/>
    <w:rsid w:val="00F55FFE"/>
    <w:pPr>
      <w:ind w:firstLineChars="200" w:firstLine="420"/>
    </w:pPr>
  </w:style>
  <w:style w:type="paragraph" w:styleId="NormalWeb">
    <w:name w:val="Normal (Web)"/>
    <w:basedOn w:val="Normal"/>
    <w:uiPriority w:val="99"/>
    <w:rsid w:val="002F589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771A9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771A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590</TotalTime>
  <Pages>1</Pages>
  <Words>47</Words>
  <Characters>269</Characters>
  <Application>Microsoft Office Outlook</Application>
  <DocSecurity>0</DocSecurity>
  <Lines>0</Lines>
  <Paragraphs>0</Paragraphs>
  <ScaleCrop>false</ScaleCrop>
  <Company>微软中国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信春雨</dc:creator>
  <cp:keywords/>
  <dc:description/>
  <cp:lastModifiedBy>Lenovo</cp:lastModifiedBy>
  <cp:revision>33</cp:revision>
  <dcterms:created xsi:type="dcterms:W3CDTF">2014-05-13T06:55:00Z</dcterms:created>
  <dcterms:modified xsi:type="dcterms:W3CDTF">2016-09-12T07:49:00Z</dcterms:modified>
</cp:coreProperties>
</file>